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604" w:rsidRDefault="00D81D0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404C58" wp14:editId="24BD8BBC">
                <wp:simplePos x="0" y="0"/>
                <wp:positionH relativeFrom="column">
                  <wp:posOffset>-472440</wp:posOffset>
                </wp:positionH>
                <wp:positionV relativeFrom="paragraph">
                  <wp:posOffset>1158240</wp:posOffset>
                </wp:positionV>
                <wp:extent cx="6438900" cy="6982460"/>
                <wp:effectExtent l="0" t="0" r="0" b="889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698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AE5DF3" w:rsidRDefault="00AE5DF3">
                            <w:pPr>
                              <w:rPr>
                                <w:rFonts w:ascii="FuturaT" w:hAnsi="FuturaT"/>
                                <w:noProof/>
                              </w:rPr>
                            </w:pPr>
                          </w:p>
                          <w:p w:rsidR="005E108C" w:rsidRDefault="005E108C">
                            <w:pPr>
                              <w:rPr>
                                <w:rFonts w:ascii="FuturaT" w:hAnsi="FuturaT"/>
                                <w:noProof/>
                              </w:rPr>
                            </w:pPr>
                          </w:p>
                          <w:p w:rsidR="00E14831" w:rsidRDefault="00E14831" w:rsidP="00E14831">
                            <w:pPr>
                              <w:tabs>
                                <w:tab w:val="left" w:pos="1080"/>
                                <w:tab w:val="left" w:pos="1260"/>
                              </w:tabs>
                              <w:spacing w:after="200"/>
                              <w:rPr>
                                <w:rFonts w:eastAsia="Calibri"/>
                              </w:rPr>
                            </w:pPr>
                          </w:p>
                          <w:p w:rsidR="00E14831" w:rsidRDefault="00E14831" w:rsidP="00E14831">
                            <w:pPr>
                              <w:tabs>
                                <w:tab w:val="left" w:pos="1080"/>
                                <w:tab w:val="left" w:pos="1260"/>
                              </w:tabs>
                              <w:spacing w:after="200"/>
                              <w:rPr>
                                <w:rFonts w:eastAsia="Calibri"/>
                              </w:rPr>
                            </w:pPr>
                          </w:p>
                          <w:p w:rsidR="00E14831" w:rsidRPr="006209A1" w:rsidRDefault="00E14831" w:rsidP="00E14831">
                            <w:pPr>
                              <w:tabs>
                                <w:tab w:val="left" w:pos="1080"/>
                                <w:tab w:val="left" w:pos="1260"/>
                              </w:tabs>
                              <w:spacing w:after="200"/>
                              <w:rPr>
                                <w:rFonts w:eastAsia="Calibri"/>
                              </w:rPr>
                            </w:pPr>
                            <w:r w:rsidRPr="006209A1">
                              <w:rPr>
                                <w:rFonts w:eastAsia="Calibri"/>
                              </w:rPr>
                              <w:t>To:</w:t>
                            </w:r>
                            <w:r w:rsidRPr="006209A1">
                              <w:rPr>
                                <w:rFonts w:eastAsia="Calibri"/>
                              </w:rPr>
                              <w:tab/>
                              <w:t xml:space="preserve">District 9 Local Union </w:t>
                            </w:r>
                            <w:r>
                              <w:rPr>
                                <w:rFonts w:eastAsia="Calibri"/>
                              </w:rPr>
                              <w:t>Members</w:t>
                            </w:r>
                          </w:p>
                          <w:p w:rsidR="00E14831" w:rsidRPr="006209A1" w:rsidRDefault="00E14831" w:rsidP="00E14831">
                            <w:pPr>
                              <w:tabs>
                                <w:tab w:val="left" w:pos="1080"/>
                              </w:tabs>
                              <w:spacing w:after="200"/>
                              <w:rPr>
                                <w:rFonts w:eastAsia="Calibri"/>
                              </w:rPr>
                            </w:pPr>
                            <w:r w:rsidRPr="006209A1">
                              <w:rPr>
                                <w:rFonts w:eastAsia="Calibri"/>
                              </w:rPr>
                              <w:t>From:</w:t>
                            </w:r>
                            <w:r w:rsidRPr="006209A1">
                              <w:rPr>
                                <w:rFonts w:eastAsia="Calibri"/>
                              </w:rPr>
                              <w:tab/>
                            </w:r>
                            <w:r>
                              <w:rPr>
                                <w:rFonts w:eastAsia="Calibri"/>
                              </w:rPr>
                              <w:t xml:space="preserve">Daniel </w:t>
                            </w:r>
                            <w:proofErr w:type="spellStart"/>
                            <w:r>
                              <w:rPr>
                                <w:rFonts w:eastAsia="Calibri"/>
                              </w:rPr>
                              <w:t>Flippo</w:t>
                            </w:r>
                            <w:proofErr w:type="spellEnd"/>
                            <w:r>
                              <w:rPr>
                                <w:rFonts w:eastAsia="Calibri"/>
                              </w:rPr>
                              <w:t>, District 9 Director</w:t>
                            </w:r>
                          </w:p>
                          <w:p w:rsidR="00E14831" w:rsidRDefault="00E14831" w:rsidP="00E14831">
                            <w:pPr>
                              <w:tabs>
                                <w:tab w:val="left" w:pos="1080"/>
                              </w:tabs>
                              <w:spacing w:after="200"/>
                              <w:rPr>
                                <w:rFonts w:eastAsia="Calibri"/>
                              </w:rPr>
                            </w:pPr>
                            <w:r w:rsidRPr="006209A1">
                              <w:rPr>
                                <w:rFonts w:eastAsia="Calibri"/>
                              </w:rPr>
                              <w:t>Date:</w:t>
                            </w:r>
                            <w:r w:rsidRPr="006209A1">
                              <w:rPr>
                                <w:rFonts w:eastAsia="Calibri"/>
                              </w:rPr>
                              <w:tab/>
                            </w:r>
                            <w:r>
                              <w:rPr>
                                <w:rFonts w:eastAsia="Calibri"/>
                              </w:rPr>
                              <w:t>June 2</w:t>
                            </w:r>
                            <w:r w:rsidRPr="00F72984">
                              <w:rPr>
                                <w:rFonts w:eastAsia="Calibri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eastAsia="Calibri"/>
                              </w:rPr>
                              <w:t xml:space="preserve"> 1:00pm – 3:00 pm</w:t>
                            </w:r>
                          </w:p>
                          <w:p w:rsidR="00E14831" w:rsidRPr="006209A1" w:rsidRDefault="00E14831" w:rsidP="00E14831">
                            <w:pPr>
                              <w:tabs>
                                <w:tab w:val="left" w:pos="1080"/>
                              </w:tabs>
                              <w:spacing w:after="200"/>
                              <w:rPr>
                                <w:rFonts w:eastAsia="Calibri"/>
                              </w:rPr>
                            </w:pPr>
                            <w:r>
                              <w:rPr>
                                <w:rFonts w:eastAsia="Calibri"/>
                              </w:rPr>
                              <w:tab/>
                              <w:t>June 4</w:t>
                            </w:r>
                            <w:r w:rsidRPr="00F72984">
                              <w:rPr>
                                <w:rFonts w:eastAsia="Calibri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eastAsia="Calibri"/>
                              </w:rPr>
                              <w:t xml:space="preserve">   5:00pm – 7:00pm</w:t>
                            </w:r>
                          </w:p>
                          <w:p w:rsidR="00E14831" w:rsidRPr="006209A1" w:rsidRDefault="00E14831" w:rsidP="00E14831">
                            <w:pPr>
                              <w:tabs>
                                <w:tab w:val="left" w:pos="1080"/>
                              </w:tabs>
                              <w:spacing w:after="200"/>
                              <w:rPr>
                                <w:rFonts w:eastAsia="Calibri"/>
                              </w:rPr>
                            </w:pPr>
                            <w:r w:rsidRPr="006209A1">
                              <w:rPr>
                                <w:rFonts w:eastAsia="Calibri"/>
                              </w:rPr>
                              <w:t>Subject:</w:t>
                            </w:r>
                            <w:r w:rsidRPr="006209A1">
                              <w:rPr>
                                <w:rFonts w:eastAsia="Calibri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eastAsia="Calibri"/>
                              </w:rPr>
                              <w:t>Covid</w:t>
                            </w:r>
                            <w:proofErr w:type="spellEnd"/>
                            <w:r>
                              <w:rPr>
                                <w:rFonts w:eastAsia="Calibri"/>
                              </w:rPr>
                              <w:t xml:space="preserve"> -19 Webinar Training</w:t>
                            </w:r>
                          </w:p>
                          <w:p w:rsidR="00E14831" w:rsidRPr="006209A1" w:rsidRDefault="00E14831" w:rsidP="00E14831">
                            <w:pPr>
                              <w:tabs>
                                <w:tab w:val="left" w:pos="1080"/>
                              </w:tabs>
                              <w:spacing w:after="200"/>
                              <w:rPr>
                                <w:rFonts w:eastAsia="Calibri"/>
                              </w:rPr>
                            </w:pPr>
                          </w:p>
                          <w:p w:rsidR="00E14831" w:rsidRPr="006209A1" w:rsidRDefault="00E14831" w:rsidP="00E14831">
                            <w:pPr>
                              <w:tabs>
                                <w:tab w:val="left" w:pos="1080"/>
                              </w:tabs>
                              <w:spacing w:after="200"/>
                              <w:jc w:val="both"/>
                              <w:rPr>
                                <w:rFonts w:eastAsia="Calibri"/>
                              </w:rPr>
                            </w:pPr>
                            <w:r>
                              <w:rPr>
                                <w:rFonts w:eastAsia="Calibri"/>
                              </w:rPr>
                              <w:t xml:space="preserve">Two sessions for </w:t>
                            </w:r>
                            <w:proofErr w:type="spellStart"/>
                            <w:r>
                              <w:rPr>
                                <w:rFonts w:eastAsia="Calibri"/>
                              </w:rPr>
                              <w:t>Covid</w:t>
                            </w:r>
                            <w:proofErr w:type="spellEnd"/>
                            <w:r>
                              <w:rPr>
                                <w:rFonts w:eastAsia="Calibri"/>
                              </w:rPr>
                              <w:t xml:space="preserve">- 19 Web Based </w:t>
                            </w:r>
                            <w:r w:rsidRPr="006209A1">
                              <w:rPr>
                                <w:rFonts w:eastAsia="Calibri"/>
                              </w:rPr>
                              <w:t xml:space="preserve">Training has been scheduled </w:t>
                            </w:r>
                            <w:r>
                              <w:rPr>
                                <w:rFonts w:eastAsia="Calibri"/>
                              </w:rPr>
                              <w:t>Tuesday</w:t>
                            </w:r>
                            <w:r w:rsidRPr="006209A1">
                              <w:rPr>
                                <w:rFonts w:eastAsia="Calibri"/>
                              </w:rPr>
                              <w:t xml:space="preserve">, </w:t>
                            </w:r>
                            <w:r>
                              <w:rPr>
                                <w:rFonts w:eastAsia="Calibri"/>
                              </w:rPr>
                              <w:t>June 2, from 1:00pm -3:00pm. The same training is available also Thursday, June 4, from 5:00p.m. – 7:00p.m.</w:t>
                            </w:r>
                          </w:p>
                          <w:p w:rsidR="00E14831" w:rsidRDefault="00E14831" w:rsidP="00E14831">
                            <w:pPr>
                              <w:tabs>
                                <w:tab w:val="left" w:pos="1080"/>
                              </w:tabs>
                              <w:spacing w:after="200"/>
                              <w:jc w:val="both"/>
                              <w:rPr>
                                <w:rFonts w:eastAsia="Calibri"/>
                              </w:rPr>
                            </w:pPr>
                            <w:r>
                              <w:rPr>
                                <w:rFonts w:eastAsia="Calibri"/>
                              </w:rPr>
                              <w:t xml:space="preserve">All local members are invited to log in and </w:t>
                            </w:r>
                            <w:r w:rsidRPr="006209A1">
                              <w:rPr>
                                <w:rFonts w:eastAsia="Calibri"/>
                              </w:rPr>
                              <w:t>att</w:t>
                            </w:r>
                            <w:r>
                              <w:rPr>
                                <w:rFonts w:eastAsia="Calibri"/>
                              </w:rPr>
                              <w:t xml:space="preserve">end this informative training. The training will cover the following:  </w:t>
                            </w:r>
                          </w:p>
                          <w:p w:rsidR="00E14831" w:rsidRPr="00F72984" w:rsidRDefault="00E14831" w:rsidP="00E14831">
                            <w:pPr>
                              <w:tabs>
                                <w:tab w:val="left" w:pos="1080"/>
                              </w:tabs>
                              <w:spacing w:after="200"/>
                              <w:jc w:val="both"/>
                              <w:rPr>
                                <w:rFonts w:eastAsia="Calibri"/>
                              </w:rPr>
                            </w:pPr>
                            <w:r>
                              <w:rPr>
                                <w:rFonts w:eastAsia="Calibri"/>
                              </w:rPr>
                              <w:t xml:space="preserve">Explain the basics of </w:t>
                            </w:r>
                            <w:proofErr w:type="spellStart"/>
                            <w:r>
                              <w:rPr>
                                <w:rFonts w:eastAsia="Calibri"/>
                              </w:rPr>
                              <w:t>Covid</w:t>
                            </w:r>
                            <w:proofErr w:type="spellEnd"/>
                            <w:r>
                              <w:rPr>
                                <w:rFonts w:eastAsia="Calibri"/>
                              </w:rPr>
                              <w:t xml:space="preserve">, assess the risk of workplace exposure, define key steps in worker protection and infection control, </w:t>
                            </w:r>
                            <w:r>
                              <w:rPr>
                                <w:color w:val="000000"/>
                              </w:rPr>
                              <w:t>and i</w:t>
                            </w:r>
                            <w:r w:rsidRPr="00F72984">
                              <w:rPr>
                                <w:color w:val="000000"/>
                              </w:rPr>
                              <w:t>dentify methods to prevent and respond to COVID-19 exposure in the workplace</w:t>
                            </w:r>
                            <w:r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:rsidR="00E14831" w:rsidRDefault="00E14831" w:rsidP="00E14831">
                            <w:r>
                              <w:rPr>
                                <w:rFonts w:eastAsia="Calibri"/>
                              </w:rPr>
                              <w:t xml:space="preserve">The USW Health and Safety Department will be conducting these trainings. To take advantage of this opportunity </w:t>
                            </w:r>
                            <w:r>
                              <w:t>everyone can register and attend here.</w:t>
                            </w:r>
                          </w:p>
                          <w:p w:rsidR="00E14831" w:rsidRDefault="00E14831" w:rsidP="00E14831">
                            <w:r>
                              <w:t> </w:t>
                            </w:r>
                          </w:p>
                          <w:p w:rsidR="00E14831" w:rsidRDefault="00E14831" w:rsidP="00E14831">
                            <w:hyperlink r:id="rId5" w:history="1">
                              <w:r>
                                <w:rPr>
                                  <w:rStyle w:val="Hyperlink"/>
                                </w:rPr>
                                <w:t>https://uswtmc.org/news/virtual-training-opportunities</w:t>
                              </w:r>
                            </w:hyperlink>
                          </w:p>
                          <w:p w:rsidR="00E14831" w:rsidRDefault="00E14831" w:rsidP="00E14831">
                            <w:r>
                              <w:t> </w:t>
                            </w:r>
                          </w:p>
                          <w:p w:rsidR="00E14831" w:rsidRPr="006209A1" w:rsidRDefault="00E14831" w:rsidP="00E14831">
                            <w:pPr>
                              <w:tabs>
                                <w:tab w:val="left" w:pos="1080"/>
                              </w:tabs>
                              <w:spacing w:after="200"/>
                              <w:jc w:val="both"/>
                              <w:rPr>
                                <w:rFonts w:eastAsia="Calibri"/>
                              </w:rPr>
                            </w:pPr>
                          </w:p>
                          <w:p w:rsidR="00E14831" w:rsidRPr="006209A1" w:rsidRDefault="00E14831" w:rsidP="00E14831">
                            <w:pPr>
                              <w:tabs>
                                <w:tab w:val="left" w:pos="1080"/>
                              </w:tabs>
                              <w:spacing w:after="200"/>
                              <w:jc w:val="both"/>
                              <w:rPr>
                                <w:rFonts w:eastAsia="Calibri"/>
                              </w:rPr>
                            </w:pPr>
                            <w:r>
                              <w:rPr>
                                <w:rFonts w:eastAsia="Calibri"/>
                              </w:rPr>
                              <w:t>DF</w:t>
                            </w:r>
                          </w:p>
                          <w:p w:rsidR="00E14831" w:rsidRPr="006209A1" w:rsidRDefault="00E14831" w:rsidP="00E14831">
                            <w:pP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6209A1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C:</w:t>
                            </w:r>
                            <w:r w:rsidRPr="006209A1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ab/>
                              <w:t xml:space="preserve">Daniel </w:t>
                            </w:r>
                            <w:proofErr w:type="spellStart"/>
                            <w:r w:rsidRPr="006209A1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Flippo</w:t>
                            </w:r>
                            <w:proofErr w:type="spellEnd"/>
                            <w:r w:rsidRPr="006209A1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, Director </w:t>
                            </w:r>
                          </w:p>
                          <w:p w:rsidR="00E14831" w:rsidRPr="006209A1" w:rsidRDefault="00E14831" w:rsidP="00E14831">
                            <w:pP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6209A1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ab/>
                              <w:t>Mark Cochran, Assistant to the Director</w:t>
                            </w:r>
                          </w:p>
                          <w:p w:rsidR="00E14831" w:rsidRDefault="00E14831" w:rsidP="00E14831">
                            <w:pP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6209A1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E14831" w:rsidRPr="006209A1" w:rsidRDefault="00E14831" w:rsidP="00E14831">
                            <w:pP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CA7260" wp14:editId="129280CE">
                                  <wp:extent cx="655320" cy="241300"/>
                                  <wp:effectExtent l="0" t="0" r="0" b="6350"/>
                                  <wp:docPr id="4" name="Picture 4" descr="cid:image001.jpg@01D3548B.F665F2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id:image001.jpg@01D3548B.F665F2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r:link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24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108C" w:rsidRDefault="005E108C">
                            <w:pPr>
                              <w:rPr>
                                <w:rFonts w:ascii="FuturaT" w:hAnsi="FuturaT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7.2pt;margin-top:91.2pt;width:507pt;height:54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" filled="f" stroked="f">
                <v:textbox>
                  <w:txbxContent>
                    <w:p w:rsidR="00AE5DF3" w:rsidRDefault="00AE5DF3">
                      <w:pPr>
                        <w:rPr>
                          <w:rFonts w:ascii="FuturaT" w:hAnsi="FuturaT"/>
                          <w:noProof/>
                        </w:rPr>
                      </w:pPr>
                    </w:p>
                    <w:p w:rsidR="005E108C" w:rsidRDefault="005E108C">
                      <w:pPr>
                        <w:rPr>
                          <w:rFonts w:ascii="FuturaT" w:hAnsi="FuturaT"/>
                          <w:noProof/>
                        </w:rPr>
                      </w:pPr>
                    </w:p>
                    <w:p w:rsidR="00E14831" w:rsidRDefault="00E14831" w:rsidP="00E14831">
                      <w:pPr>
                        <w:tabs>
                          <w:tab w:val="left" w:pos="1080"/>
                          <w:tab w:val="left" w:pos="1260"/>
                        </w:tabs>
                        <w:spacing w:after="200"/>
                        <w:rPr>
                          <w:rFonts w:eastAsia="Calibri"/>
                        </w:rPr>
                      </w:pPr>
                    </w:p>
                    <w:p w:rsidR="00E14831" w:rsidRDefault="00E14831" w:rsidP="00E14831">
                      <w:pPr>
                        <w:tabs>
                          <w:tab w:val="left" w:pos="1080"/>
                          <w:tab w:val="left" w:pos="1260"/>
                        </w:tabs>
                        <w:spacing w:after="200"/>
                        <w:rPr>
                          <w:rFonts w:eastAsia="Calibri"/>
                        </w:rPr>
                      </w:pPr>
                    </w:p>
                    <w:p w:rsidR="00E14831" w:rsidRPr="006209A1" w:rsidRDefault="00E14831" w:rsidP="00E14831">
                      <w:pPr>
                        <w:tabs>
                          <w:tab w:val="left" w:pos="1080"/>
                          <w:tab w:val="left" w:pos="1260"/>
                        </w:tabs>
                        <w:spacing w:after="200"/>
                        <w:rPr>
                          <w:rFonts w:eastAsia="Calibri"/>
                        </w:rPr>
                      </w:pPr>
                      <w:r w:rsidRPr="006209A1">
                        <w:rPr>
                          <w:rFonts w:eastAsia="Calibri"/>
                        </w:rPr>
                        <w:t>To:</w:t>
                      </w:r>
                      <w:r w:rsidRPr="006209A1">
                        <w:rPr>
                          <w:rFonts w:eastAsia="Calibri"/>
                        </w:rPr>
                        <w:tab/>
                        <w:t xml:space="preserve">District 9 Local Union </w:t>
                      </w:r>
                      <w:r>
                        <w:rPr>
                          <w:rFonts w:eastAsia="Calibri"/>
                        </w:rPr>
                        <w:t>Members</w:t>
                      </w:r>
                    </w:p>
                    <w:p w:rsidR="00E14831" w:rsidRPr="006209A1" w:rsidRDefault="00E14831" w:rsidP="00E14831">
                      <w:pPr>
                        <w:tabs>
                          <w:tab w:val="left" w:pos="1080"/>
                        </w:tabs>
                        <w:spacing w:after="200"/>
                        <w:rPr>
                          <w:rFonts w:eastAsia="Calibri"/>
                        </w:rPr>
                      </w:pPr>
                      <w:r w:rsidRPr="006209A1">
                        <w:rPr>
                          <w:rFonts w:eastAsia="Calibri"/>
                        </w:rPr>
                        <w:t>From:</w:t>
                      </w:r>
                      <w:r w:rsidRPr="006209A1">
                        <w:rPr>
                          <w:rFonts w:eastAsia="Calibri"/>
                        </w:rPr>
                        <w:tab/>
                      </w:r>
                      <w:r>
                        <w:rPr>
                          <w:rFonts w:eastAsia="Calibri"/>
                        </w:rPr>
                        <w:t xml:space="preserve">Daniel </w:t>
                      </w:r>
                      <w:proofErr w:type="spellStart"/>
                      <w:r>
                        <w:rPr>
                          <w:rFonts w:eastAsia="Calibri"/>
                        </w:rPr>
                        <w:t>Flippo</w:t>
                      </w:r>
                      <w:proofErr w:type="spellEnd"/>
                      <w:r>
                        <w:rPr>
                          <w:rFonts w:eastAsia="Calibri"/>
                        </w:rPr>
                        <w:t>, District 9 Director</w:t>
                      </w:r>
                    </w:p>
                    <w:p w:rsidR="00E14831" w:rsidRDefault="00E14831" w:rsidP="00E14831">
                      <w:pPr>
                        <w:tabs>
                          <w:tab w:val="left" w:pos="1080"/>
                        </w:tabs>
                        <w:spacing w:after="200"/>
                        <w:rPr>
                          <w:rFonts w:eastAsia="Calibri"/>
                        </w:rPr>
                      </w:pPr>
                      <w:r w:rsidRPr="006209A1">
                        <w:rPr>
                          <w:rFonts w:eastAsia="Calibri"/>
                        </w:rPr>
                        <w:t>Date:</w:t>
                      </w:r>
                      <w:r w:rsidRPr="006209A1">
                        <w:rPr>
                          <w:rFonts w:eastAsia="Calibri"/>
                        </w:rPr>
                        <w:tab/>
                      </w:r>
                      <w:r>
                        <w:rPr>
                          <w:rFonts w:eastAsia="Calibri"/>
                        </w:rPr>
                        <w:t>June 2</w:t>
                      </w:r>
                      <w:r w:rsidRPr="00F72984">
                        <w:rPr>
                          <w:rFonts w:eastAsia="Calibri"/>
                          <w:vertAlign w:val="superscript"/>
                        </w:rPr>
                        <w:t>nd</w:t>
                      </w:r>
                      <w:r>
                        <w:rPr>
                          <w:rFonts w:eastAsia="Calibri"/>
                        </w:rPr>
                        <w:t xml:space="preserve"> 1:00pm – 3:00 pm</w:t>
                      </w:r>
                    </w:p>
                    <w:p w:rsidR="00E14831" w:rsidRPr="006209A1" w:rsidRDefault="00E14831" w:rsidP="00E14831">
                      <w:pPr>
                        <w:tabs>
                          <w:tab w:val="left" w:pos="1080"/>
                        </w:tabs>
                        <w:spacing w:after="200"/>
                        <w:rPr>
                          <w:rFonts w:eastAsia="Calibri"/>
                        </w:rPr>
                      </w:pPr>
                      <w:r>
                        <w:rPr>
                          <w:rFonts w:eastAsia="Calibri"/>
                        </w:rPr>
                        <w:tab/>
                        <w:t>June 4</w:t>
                      </w:r>
                      <w:r w:rsidRPr="00F72984">
                        <w:rPr>
                          <w:rFonts w:eastAsia="Calibri"/>
                          <w:vertAlign w:val="superscript"/>
                        </w:rPr>
                        <w:t>th</w:t>
                      </w:r>
                      <w:r>
                        <w:rPr>
                          <w:rFonts w:eastAsia="Calibri"/>
                        </w:rPr>
                        <w:t xml:space="preserve">   5:00pm – 7:00pm</w:t>
                      </w:r>
                    </w:p>
                    <w:p w:rsidR="00E14831" w:rsidRPr="006209A1" w:rsidRDefault="00E14831" w:rsidP="00E14831">
                      <w:pPr>
                        <w:tabs>
                          <w:tab w:val="left" w:pos="1080"/>
                        </w:tabs>
                        <w:spacing w:after="200"/>
                        <w:rPr>
                          <w:rFonts w:eastAsia="Calibri"/>
                        </w:rPr>
                      </w:pPr>
                      <w:r w:rsidRPr="006209A1">
                        <w:rPr>
                          <w:rFonts w:eastAsia="Calibri"/>
                        </w:rPr>
                        <w:t>Subject:</w:t>
                      </w:r>
                      <w:r w:rsidRPr="006209A1">
                        <w:rPr>
                          <w:rFonts w:eastAsia="Calibri"/>
                        </w:rPr>
                        <w:tab/>
                      </w:r>
                      <w:proofErr w:type="spellStart"/>
                      <w:r>
                        <w:rPr>
                          <w:rFonts w:eastAsia="Calibri"/>
                        </w:rPr>
                        <w:t>Covid</w:t>
                      </w:r>
                      <w:proofErr w:type="spellEnd"/>
                      <w:r>
                        <w:rPr>
                          <w:rFonts w:eastAsia="Calibri"/>
                        </w:rPr>
                        <w:t xml:space="preserve"> -19 Webinar Training</w:t>
                      </w:r>
                    </w:p>
                    <w:p w:rsidR="00E14831" w:rsidRPr="006209A1" w:rsidRDefault="00E14831" w:rsidP="00E14831">
                      <w:pPr>
                        <w:tabs>
                          <w:tab w:val="left" w:pos="1080"/>
                        </w:tabs>
                        <w:spacing w:after="200"/>
                        <w:rPr>
                          <w:rFonts w:eastAsia="Calibri"/>
                        </w:rPr>
                      </w:pPr>
                    </w:p>
                    <w:p w:rsidR="00E14831" w:rsidRPr="006209A1" w:rsidRDefault="00E14831" w:rsidP="00E14831">
                      <w:pPr>
                        <w:tabs>
                          <w:tab w:val="left" w:pos="1080"/>
                        </w:tabs>
                        <w:spacing w:after="200"/>
                        <w:jc w:val="both"/>
                        <w:rPr>
                          <w:rFonts w:eastAsia="Calibri"/>
                        </w:rPr>
                      </w:pPr>
                      <w:r>
                        <w:rPr>
                          <w:rFonts w:eastAsia="Calibri"/>
                        </w:rPr>
                        <w:t xml:space="preserve">Two sessions for </w:t>
                      </w:r>
                      <w:proofErr w:type="spellStart"/>
                      <w:r>
                        <w:rPr>
                          <w:rFonts w:eastAsia="Calibri"/>
                        </w:rPr>
                        <w:t>Covid</w:t>
                      </w:r>
                      <w:proofErr w:type="spellEnd"/>
                      <w:r>
                        <w:rPr>
                          <w:rFonts w:eastAsia="Calibri"/>
                        </w:rPr>
                        <w:t xml:space="preserve">- 19 Web Based </w:t>
                      </w:r>
                      <w:r w:rsidRPr="006209A1">
                        <w:rPr>
                          <w:rFonts w:eastAsia="Calibri"/>
                        </w:rPr>
                        <w:t xml:space="preserve">Training has been scheduled </w:t>
                      </w:r>
                      <w:r>
                        <w:rPr>
                          <w:rFonts w:eastAsia="Calibri"/>
                        </w:rPr>
                        <w:t>Tuesday</w:t>
                      </w:r>
                      <w:r w:rsidRPr="006209A1">
                        <w:rPr>
                          <w:rFonts w:eastAsia="Calibri"/>
                        </w:rPr>
                        <w:t xml:space="preserve">, </w:t>
                      </w:r>
                      <w:r>
                        <w:rPr>
                          <w:rFonts w:eastAsia="Calibri"/>
                        </w:rPr>
                        <w:t>June 2, from 1:00pm -3:00pm. The same training is available also Thursday, June 4, from 5:00p.m. – 7:00p.m.</w:t>
                      </w:r>
                    </w:p>
                    <w:p w:rsidR="00E14831" w:rsidRDefault="00E14831" w:rsidP="00E14831">
                      <w:pPr>
                        <w:tabs>
                          <w:tab w:val="left" w:pos="1080"/>
                        </w:tabs>
                        <w:spacing w:after="200"/>
                        <w:jc w:val="both"/>
                        <w:rPr>
                          <w:rFonts w:eastAsia="Calibri"/>
                        </w:rPr>
                      </w:pPr>
                      <w:r>
                        <w:rPr>
                          <w:rFonts w:eastAsia="Calibri"/>
                        </w:rPr>
                        <w:t xml:space="preserve">All local members are invited to log in and </w:t>
                      </w:r>
                      <w:r w:rsidRPr="006209A1">
                        <w:rPr>
                          <w:rFonts w:eastAsia="Calibri"/>
                        </w:rPr>
                        <w:t>att</w:t>
                      </w:r>
                      <w:r>
                        <w:rPr>
                          <w:rFonts w:eastAsia="Calibri"/>
                        </w:rPr>
                        <w:t xml:space="preserve">end this informative training. The training will cover the following:  </w:t>
                      </w:r>
                    </w:p>
                    <w:p w:rsidR="00E14831" w:rsidRPr="00F72984" w:rsidRDefault="00E14831" w:rsidP="00E14831">
                      <w:pPr>
                        <w:tabs>
                          <w:tab w:val="left" w:pos="1080"/>
                        </w:tabs>
                        <w:spacing w:after="200"/>
                        <w:jc w:val="both"/>
                        <w:rPr>
                          <w:rFonts w:eastAsia="Calibri"/>
                        </w:rPr>
                      </w:pPr>
                      <w:r>
                        <w:rPr>
                          <w:rFonts w:eastAsia="Calibri"/>
                        </w:rPr>
                        <w:t xml:space="preserve">Explain the basics of </w:t>
                      </w:r>
                      <w:proofErr w:type="spellStart"/>
                      <w:r>
                        <w:rPr>
                          <w:rFonts w:eastAsia="Calibri"/>
                        </w:rPr>
                        <w:t>Covid</w:t>
                      </w:r>
                      <w:proofErr w:type="spellEnd"/>
                      <w:r>
                        <w:rPr>
                          <w:rFonts w:eastAsia="Calibri"/>
                        </w:rPr>
                        <w:t xml:space="preserve">, assess the risk of workplace exposure, define key steps in worker protection and infection control, </w:t>
                      </w:r>
                      <w:r>
                        <w:rPr>
                          <w:color w:val="000000"/>
                        </w:rPr>
                        <w:t>and i</w:t>
                      </w:r>
                      <w:r w:rsidRPr="00F72984">
                        <w:rPr>
                          <w:color w:val="000000"/>
                        </w:rPr>
                        <w:t>dentify methods to prevent and respond to COVID-19 exposure in the workplace</w:t>
                      </w:r>
                      <w:r>
                        <w:rPr>
                          <w:color w:val="000000"/>
                        </w:rPr>
                        <w:t>.</w:t>
                      </w:r>
                    </w:p>
                    <w:p w:rsidR="00E14831" w:rsidRDefault="00E14831" w:rsidP="00E14831">
                      <w:r>
                        <w:rPr>
                          <w:rFonts w:eastAsia="Calibri"/>
                        </w:rPr>
                        <w:t xml:space="preserve">The USW Health and Safety Department will be conducting these trainings. To take advantage of this opportunity </w:t>
                      </w:r>
                      <w:r>
                        <w:t>everyone can register and attend here.</w:t>
                      </w:r>
                    </w:p>
                    <w:p w:rsidR="00E14831" w:rsidRDefault="00E14831" w:rsidP="00E14831">
                      <w:r>
                        <w:t> </w:t>
                      </w:r>
                    </w:p>
                    <w:p w:rsidR="00E14831" w:rsidRDefault="00E14831" w:rsidP="00E14831">
                      <w:hyperlink r:id="rId8" w:history="1">
                        <w:r>
                          <w:rPr>
                            <w:rStyle w:val="Hyperlink"/>
                          </w:rPr>
                          <w:t>https://uswtmc.org/news/virtual-training-opportunities</w:t>
                        </w:r>
                      </w:hyperlink>
                    </w:p>
                    <w:p w:rsidR="00E14831" w:rsidRDefault="00E14831" w:rsidP="00E14831">
                      <w:r>
                        <w:t> </w:t>
                      </w:r>
                    </w:p>
                    <w:p w:rsidR="00E14831" w:rsidRPr="006209A1" w:rsidRDefault="00E14831" w:rsidP="00E14831">
                      <w:pPr>
                        <w:tabs>
                          <w:tab w:val="left" w:pos="1080"/>
                        </w:tabs>
                        <w:spacing w:after="200"/>
                        <w:jc w:val="both"/>
                        <w:rPr>
                          <w:rFonts w:eastAsia="Calibri"/>
                        </w:rPr>
                      </w:pPr>
                    </w:p>
                    <w:p w:rsidR="00E14831" w:rsidRPr="006209A1" w:rsidRDefault="00E14831" w:rsidP="00E14831">
                      <w:pPr>
                        <w:tabs>
                          <w:tab w:val="left" w:pos="1080"/>
                        </w:tabs>
                        <w:spacing w:after="200"/>
                        <w:jc w:val="both"/>
                        <w:rPr>
                          <w:rFonts w:eastAsia="Calibri"/>
                        </w:rPr>
                      </w:pPr>
                      <w:r>
                        <w:rPr>
                          <w:rFonts w:eastAsia="Calibri"/>
                        </w:rPr>
                        <w:t>DF</w:t>
                      </w:r>
                    </w:p>
                    <w:p w:rsidR="00E14831" w:rsidRPr="006209A1" w:rsidRDefault="00E14831" w:rsidP="00E14831">
                      <w:pPr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6209A1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C:</w:t>
                      </w:r>
                      <w:r w:rsidRPr="006209A1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ab/>
                        <w:t xml:space="preserve">Daniel </w:t>
                      </w:r>
                      <w:proofErr w:type="spellStart"/>
                      <w:r w:rsidRPr="006209A1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Flippo</w:t>
                      </w:r>
                      <w:proofErr w:type="spellEnd"/>
                      <w:r w:rsidRPr="006209A1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, Director </w:t>
                      </w:r>
                    </w:p>
                    <w:p w:rsidR="00E14831" w:rsidRPr="006209A1" w:rsidRDefault="00E14831" w:rsidP="00E14831">
                      <w:pPr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6209A1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ab/>
                        <w:t>Mark Cochran, Assistant to the Director</w:t>
                      </w:r>
                    </w:p>
                    <w:p w:rsidR="00E14831" w:rsidRDefault="00E14831" w:rsidP="00E14831">
                      <w:pPr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6209A1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ab/>
                      </w:r>
                    </w:p>
                    <w:p w:rsidR="00E14831" w:rsidRPr="006209A1" w:rsidRDefault="00E14831" w:rsidP="00E14831">
                      <w:pPr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CA7260" wp14:editId="129280CE">
                            <wp:extent cx="655320" cy="241300"/>
                            <wp:effectExtent l="0" t="0" r="0" b="6350"/>
                            <wp:docPr id="4" name="Picture 4" descr="cid:image001.jpg@01D3548B.F665F2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id:image001.jpg@01D3548B.F665F2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r:link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320" cy="24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108C" w:rsidRDefault="005E108C">
                      <w:pPr>
                        <w:rPr>
                          <w:rFonts w:ascii="FuturaT" w:hAnsi="FuturaT"/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662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927994" wp14:editId="154F035A">
                <wp:simplePos x="0" y="0"/>
                <wp:positionH relativeFrom="column">
                  <wp:posOffset>4107180</wp:posOffset>
                </wp:positionH>
                <wp:positionV relativeFrom="paragraph">
                  <wp:posOffset>-1524000</wp:posOffset>
                </wp:positionV>
                <wp:extent cx="121920" cy="205740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6620" w:rsidRDefault="000766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323.4pt;margin-top:-120pt;width:9.6pt;height:1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" fillcolor="white [3201]" stroked="f" strokeweight=".5pt">
                <v:textbox>
                  <w:txbxContent>
                    <w:p w:rsidR="00076620" w:rsidRDefault="00076620"/>
                  </w:txbxContent>
                </v:textbox>
              </v:shape>
            </w:pict>
          </mc:Fallback>
        </mc:AlternateContent>
      </w:r>
      <w:r w:rsidR="00AE5DF3">
        <w:rPr>
          <w:noProof/>
        </w:rPr>
        <w:drawing>
          <wp:anchor distT="0" distB="0" distL="114300" distR="114300" simplePos="0" relativeHeight="251659263" behindDoc="0" locked="0" layoutInCell="1" allowOverlap="1" wp14:anchorId="67FDB505" wp14:editId="0B166513">
            <wp:simplePos x="0" y="0"/>
            <wp:positionH relativeFrom="column">
              <wp:posOffset>-1117600</wp:posOffset>
            </wp:positionH>
            <wp:positionV relativeFrom="paragraph">
              <wp:posOffset>-355600</wp:posOffset>
            </wp:positionV>
            <wp:extent cx="7762240" cy="10045700"/>
            <wp:effectExtent l="0" t="0" r="10160" b="127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hra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24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6604" w:rsidSect="00FC660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FuturaT">
    <w:altName w:val="Arial"/>
    <w:charset w:val="00"/>
    <w:family w:val="swiss"/>
    <w:pitch w:val="variable"/>
    <w:sig w:usb0="00000001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620"/>
    <w:rsid w:val="00017015"/>
    <w:rsid w:val="00071F98"/>
    <w:rsid w:val="00076620"/>
    <w:rsid w:val="001763E8"/>
    <w:rsid w:val="002D2BB4"/>
    <w:rsid w:val="003B3DBA"/>
    <w:rsid w:val="003B7A67"/>
    <w:rsid w:val="003C6164"/>
    <w:rsid w:val="005E108C"/>
    <w:rsid w:val="00800540"/>
    <w:rsid w:val="00872B67"/>
    <w:rsid w:val="00A3285C"/>
    <w:rsid w:val="00A70485"/>
    <w:rsid w:val="00AE5DF3"/>
    <w:rsid w:val="00B55113"/>
    <w:rsid w:val="00B65239"/>
    <w:rsid w:val="00BE078E"/>
    <w:rsid w:val="00D27939"/>
    <w:rsid w:val="00D81D05"/>
    <w:rsid w:val="00E14831"/>
    <w:rsid w:val="00ED08E5"/>
    <w:rsid w:val="00F2353B"/>
    <w:rsid w:val="00FC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62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5DF3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DF3"/>
    <w:rPr>
      <w:rFonts w:ascii="Lucida Grande" w:hAnsi="Lucida Grande" w:cs="Lucida Grande"/>
      <w:sz w:val="18"/>
      <w:szCs w:val="18"/>
    </w:rPr>
  </w:style>
  <w:style w:type="character" w:styleId="Hyperlink">
    <w:name w:val="Hyperlink"/>
    <w:unhideWhenUsed/>
    <w:rsid w:val="0007662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62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5DF3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DF3"/>
    <w:rPr>
      <w:rFonts w:ascii="Lucida Grande" w:hAnsi="Lucida Grande" w:cs="Lucida Grande"/>
      <w:sz w:val="18"/>
      <w:szCs w:val="18"/>
    </w:rPr>
  </w:style>
  <w:style w:type="character" w:styleId="Hyperlink">
    <w:name w:val="Hyperlink"/>
    <w:unhideWhenUsed/>
    <w:rsid w:val="000766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7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wtmc.org/news/virtual-training-opportunities" TargetMode="External"/><Relationship Id="rId3" Type="http://schemas.openxmlformats.org/officeDocument/2006/relationships/settings" Target="settings.xml"/><Relationship Id="rId7" Type="http://schemas.openxmlformats.org/officeDocument/2006/relationships/image" Target="cid:image001.jpg@01D3548B.F665F260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uswtmc.org/news/virtual-training-opportunities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ochran\Documents\D9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D9 Letterhead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USW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McDole, Melinda</dc:creator>
  <cp:lastModifiedBy>Cochran, Mark</cp:lastModifiedBy>
  <cp:revision>2</cp:revision>
  <cp:lastPrinted>2019-01-20T23:55:00Z</cp:lastPrinted>
  <dcterms:created xsi:type="dcterms:W3CDTF">2020-05-28T20:45:00Z</dcterms:created>
  <dcterms:modified xsi:type="dcterms:W3CDTF">2020-05-28T20:45:00Z</dcterms:modified>
</cp:coreProperties>
</file>